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20E" w:rsidRDefault="0033120E" w:rsidP="0033120E">
      <w:pPr>
        <w:jc w:val="right"/>
      </w:pPr>
      <w:r>
        <w:t xml:space="preserve">Spettabile </w:t>
      </w:r>
      <w:r w:rsidRPr="0033120E">
        <w:t>BANCA DI CREDITO COOPERATIVO DI FANO - SOCIETA` COOPERATIVA</w:t>
      </w:r>
    </w:p>
    <w:p w:rsidR="0033120E" w:rsidRDefault="0033120E" w:rsidP="0033120E">
      <w:pPr>
        <w:jc w:val="right"/>
      </w:pPr>
      <w:r>
        <w:t>Filiale di ___________________</w:t>
      </w:r>
    </w:p>
    <w:p w:rsidR="0033120E" w:rsidRDefault="0033120E" w:rsidP="0033120E">
      <w:pPr>
        <w:jc w:val="right"/>
      </w:pPr>
    </w:p>
    <w:p w:rsidR="0033120E" w:rsidRDefault="0033120E" w:rsidP="0033120E">
      <w:pPr>
        <w:jc w:val="right"/>
      </w:pPr>
    </w:p>
    <w:p w:rsidR="0033120E" w:rsidRDefault="0033120E" w:rsidP="0033120E">
      <w:pPr>
        <w:jc w:val="both"/>
      </w:pPr>
      <w:r>
        <w:t>Luogo, ______, ______/______/______</w:t>
      </w:r>
    </w:p>
    <w:p w:rsidR="0033120E" w:rsidRDefault="0033120E" w:rsidP="0033120E">
      <w:pPr>
        <w:jc w:val="both"/>
      </w:pPr>
      <w:r>
        <w:t>Proroga della sospensione dei finanziamenti, rinuncia</w:t>
      </w:r>
    </w:p>
    <w:p w:rsidR="0033120E" w:rsidRDefault="0033120E" w:rsidP="0033120E">
      <w:pPr>
        <w:jc w:val="both"/>
      </w:pPr>
    </w:p>
    <w:p w:rsidR="0033120E" w:rsidRDefault="0033120E" w:rsidP="0033120E">
      <w:pPr>
        <w:jc w:val="both"/>
      </w:pPr>
      <w:r>
        <w:t>Si fa seguito alla Vs. lettera in data __________ relativa alla proroga delle sospensioni dei finanziamenti</w:t>
      </w:r>
    </w:p>
    <w:p w:rsidR="0033120E" w:rsidRDefault="0033120E" w:rsidP="0033120E">
      <w:pPr>
        <w:jc w:val="both"/>
      </w:pPr>
      <w:r>
        <w:t>disposta dalla legge n. 178/2020.</w:t>
      </w:r>
    </w:p>
    <w:p w:rsidR="00F0571E" w:rsidRDefault="00F0571E" w:rsidP="0033120E">
      <w:pPr>
        <w:jc w:val="both"/>
      </w:pPr>
    </w:p>
    <w:p w:rsidR="0033120E" w:rsidRDefault="0033120E" w:rsidP="0033120E">
      <w:pPr>
        <w:jc w:val="both"/>
      </w:pPr>
      <w:r>
        <w:t>Al riguardo, si comunica la rinuncia alla proroga di cui sopra, con conseguente ripresa del pagamento delle</w:t>
      </w:r>
    </w:p>
    <w:p w:rsidR="0033120E" w:rsidRDefault="0033120E" w:rsidP="0033120E">
      <w:pPr>
        <w:jc w:val="both"/>
      </w:pPr>
      <w:r>
        <w:t>rate alla data stabilita del/dei finanziamento/i.</w:t>
      </w:r>
    </w:p>
    <w:p w:rsidR="0033120E" w:rsidRPr="00F0571E" w:rsidRDefault="0033120E" w:rsidP="0033120E">
      <w:pPr>
        <w:jc w:val="both"/>
        <w:rPr>
          <w:b/>
          <w:i/>
        </w:rPr>
      </w:pPr>
      <w:r w:rsidRPr="00F0571E">
        <w:rPr>
          <w:b/>
          <w:i/>
        </w:rPr>
        <w:t>Oppure:</w:t>
      </w:r>
    </w:p>
    <w:p w:rsidR="0033120E" w:rsidRDefault="0033120E" w:rsidP="0033120E">
      <w:pPr>
        <w:jc w:val="both"/>
      </w:pPr>
      <w:r>
        <w:t>Al riguardo, si comunica la rinuncia alla proroga di cui sopra, con conseguente ripresa del pagamento delle</w:t>
      </w:r>
    </w:p>
    <w:p w:rsidR="0033120E" w:rsidRDefault="0033120E" w:rsidP="0033120E">
      <w:pPr>
        <w:jc w:val="both"/>
      </w:pPr>
      <w:r>
        <w:t>rate alla data stabilita del/dei seguente/i finanziamento/i</w:t>
      </w:r>
      <w:bookmarkStart w:id="0" w:name="_GoBack"/>
      <w:bookmarkEnd w:id="0"/>
      <w:r>
        <w:t>:</w:t>
      </w:r>
    </w:p>
    <w:p w:rsidR="0033120E" w:rsidRDefault="0033120E" w:rsidP="0033120E">
      <w:pPr>
        <w:jc w:val="both"/>
      </w:pPr>
      <w:r>
        <w:t>_______________________________________________________________________________________</w:t>
      </w:r>
    </w:p>
    <w:p w:rsidR="0033120E" w:rsidRDefault="0033120E" w:rsidP="0033120E">
      <w:pPr>
        <w:jc w:val="both"/>
      </w:pPr>
      <w:r>
        <w:t>_______________________________________________________________________________________</w:t>
      </w:r>
    </w:p>
    <w:p w:rsidR="0033120E" w:rsidRDefault="0033120E" w:rsidP="0033120E">
      <w:pPr>
        <w:jc w:val="both"/>
      </w:pPr>
      <w:r>
        <w:t>_______________________________________________________________________________________</w:t>
      </w:r>
    </w:p>
    <w:p w:rsidR="0033120E" w:rsidRDefault="0033120E" w:rsidP="0033120E">
      <w:pPr>
        <w:jc w:val="both"/>
      </w:pPr>
      <w:r>
        <w:t>I rimanenti finanziamenti in essere continueranno a rimanere sospesi.</w:t>
      </w:r>
    </w:p>
    <w:p w:rsidR="0033120E" w:rsidRDefault="0033120E" w:rsidP="0033120E">
      <w:pPr>
        <w:jc w:val="both"/>
      </w:pPr>
    </w:p>
    <w:p w:rsidR="0033120E" w:rsidRDefault="0033120E" w:rsidP="0033120E">
      <w:pPr>
        <w:jc w:val="both"/>
      </w:pPr>
      <w:r>
        <w:t>Distinti saluti</w:t>
      </w:r>
    </w:p>
    <w:p w:rsidR="0033120E" w:rsidRDefault="0033120E" w:rsidP="0033120E">
      <w:pPr>
        <w:jc w:val="both"/>
      </w:pPr>
      <w:r>
        <w:t>(firma)</w:t>
      </w:r>
    </w:p>
    <w:p w:rsidR="00917855" w:rsidRDefault="0033120E" w:rsidP="0033120E">
      <w:pPr>
        <w:jc w:val="both"/>
      </w:pPr>
      <w:r>
        <w:t>____________________</w:t>
      </w:r>
    </w:p>
    <w:sectPr w:rsidR="009178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0E"/>
    <w:rsid w:val="0033120E"/>
    <w:rsid w:val="00917855"/>
    <w:rsid w:val="00F0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2F409"/>
  <w15:chartTrackingRefBased/>
  <w15:docId w15:val="{F4530C52-933E-4677-B7CB-906B442E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96E354C.dotm</Template>
  <TotalTime>5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Marcantognini</dc:creator>
  <cp:keywords/>
  <dc:description/>
  <cp:lastModifiedBy>Andrea Marcantognini</cp:lastModifiedBy>
  <cp:revision>2</cp:revision>
  <dcterms:created xsi:type="dcterms:W3CDTF">2021-01-25T17:00:00Z</dcterms:created>
  <dcterms:modified xsi:type="dcterms:W3CDTF">2021-01-25T17:05:00Z</dcterms:modified>
</cp:coreProperties>
</file>